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8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headings, title, and contact details"/>
      </w:tblPr>
      <w:tblGrid>
        <w:gridCol w:w="5279"/>
        <w:gridCol w:w="5279"/>
        <w:gridCol w:w="4245"/>
      </w:tblGrid>
      <w:tr w:rsidR="002D2D78" w14:paraId="1F1CA9AF" w14:textId="77777777" w:rsidTr="000C3A20">
        <w:trPr>
          <w:trHeight w:val="8352"/>
          <w:jc w:val="center"/>
        </w:trPr>
        <w:tc>
          <w:tcPr>
            <w:tcW w:w="5279" w:type="dxa"/>
            <w:tcMar>
              <w:right w:w="1037" w:type="dxa"/>
            </w:tcMar>
          </w:tcPr>
          <w:p w14:paraId="0159A4F8" w14:textId="5BD4F101" w:rsidR="002D2D78" w:rsidRPr="00CD0514" w:rsidRDefault="0037675E">
            <w:pPr>
              <w:pStyle w:val="Heading7"/>
              <w:rPr>
                <w:b/>
                <w:bCs/>
              </w:rPr>
            </w:pPr>
            <w:r w:rsidRPr="00CD0514">
              <w:rPr>
                <w:b/>
                <w:bCs/>
              </w:rPr>
              <w:t>D</w:t>
            </w:r>
            <w:r w:rsidR="001974D8" w:rsidRPr="00CD0514">
              <w:rPr>
                <w:b/>
                <w:bCs/>
              </w:rPr>
              <w:t>iscover</w:t>
            </w:r>
            <w:r w:rsidRPr="00CD0514">
              <w:rPr>
                <w:b/>
                <w:bCs/>
              </w:rPr>
              <w:t xml:space="preserve"> Gloversville</w:t>
            </w:r>
          </w:p>
          <w:p w14:paraId="671A7564" w14:textId="0C31BAEA" w:rsidR="002D2D78" w:rsidRPr="00CD0514" w:rsidRDefault="00031066">
            <w:pPr>
              <w:pStyle w:val="Heading2"/>
              <w:rPr>
                <w:b/>
                <w:bCs/>
                <w:color w:val="C00000"/>
              </w:rPr>
            </w:pPr>
            <w:r w:rsidRPr="00CD0514">
              <w:rPr>
                <w:b/>
                <w:bCs/>
                <w:color w:val="C00000"/>
              </w:rPr>
              <w:t>Uncover the City’s Hidden Treasures</w:t>
            </w:r>
          </w:p>
          <w:p w14:paraId="7D16591D" w14:textId="041F73D0" w:rsidR="002D2D78" w:rsidRDefault="002D2D78">
            <w:pPr>
              <w:pStyle w:val="Heading9"/>
              <w:spacing w:after="240"/>
            </w:pPr>
          </w:p>
          <w:p w14:paraId="1D288663" w14:textId="77777777" w:rsidR="002D2D78" w:rsidRDefault="00031066" w:rsidP="00031066">
            <w:pPr>
              <w:pStyle w:val="Heading6"/>
              <w:jc w:val="left"/>
            </w:pPr>
            <w:r>
              <w:rPr>
                <w:noProof/>
              </w:rPr>
              <w:drawing>
                <wp:inline distT="0" distB="0" distL="0" distR="0" wp14:anchorId="31809EFD" wp14:editId="56E4AE35">
                  <wp:extent cx="2693670" cy="2076450"/>
                  <wp:effectExtent l="0" t="0" r="0" b="0"/>
                  <wp:docPr id="112055610" name="Picture 2" descr="A building with a sign on the fro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5610" name="Picture 2" descr="A building with a sign on the front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20764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301C7E1" w14:textId="77777777" w:rsidR="00031066" w:rsidRDefault="00031066" w:rsidP="00031066">
            <w:pPr>
              <w:pStyle w:val="Heading6"/>
              <w:jc w:val="left"/>
            </w:pPr>
            <w:r>
              <w:rPr>
                <w:noProof/>
              </w:rPr>
              <w:drawing>
                <wp:inline distT="0" distB="0" distL="0" distR="0" wp14:anchorId="2FD814EC" wp14:editId="08887A10">
                  <wp:extent cx="2692926" cy="1809750"/>
                  <wp:effectExtent l="0" t="0" r="0" b="0"/>
                  <wp:docPr id="5103886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388620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10" cy="181343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3B0304" w14:textId="0FD4BB77" w:rsidR="00031066" w:rsidRDefault="00031066" w:rsidP="00031066">
            <w:pPr>
              <w:pStyle w:val="Heading6"/>
              <w:jc w:val="left"/>
            </w:pPr>
            <w:r>
              <w:rPr>
                <w:noProof/>
              </w:rPr>
              <w:drawing>
                <wp:inline distT="0" distB="0" distL="0" distR="0" wp14:anchorId="6F288664" wp14:editId="76BF7D6B">
                  <wp:extent cx="2693670" cy="1647825"/>
                  <wp:effectExtent l="0" t="0" r="0" b="9525"/>
                  <wp:docPr id="229323622" name="Picture 4" descr="A building with a dome and stai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23622" name="Picture 4" descr="A building with a dome and stairs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16478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tcMar>
              <w:right w:w="1037" w:type="dxa"/>
            </w:tcMar>
          </w:tcPr>
          <w:p w14:paraId="0AEFA592" w14:textId="72F63D6E" w:rsidR="002D2D78" w:rsidRPr="00CD0514" w:rsidRDefault="0037675E">
            <w:pPr>
              <w:pStyle w:val="Heading7"/>
              <w:rPr>
                <w:b/>
                <w:bCs/>
              </w:rPr>
            </w:pPr>
            <w:r w:rsidRPr="00CD0514">
              <w:rPr>
                <w:b/>
                <w:bCs/>
              </w:rPr>
              <w:t>D</w:t>
            </w:r>
            <w:r w:rsidR="001974D8" w:rsidRPr="00CD0514">
              <w:rPr>
                <w:b/>
                <w:bCs/>
              </w:rPr>
              <w:t>iscover</w:t>
            </w:r>
            <w:r w:rsidRPr="00CD0514">
              <w:rPr>
                <w:b/>
                <w:bCs/>
              </w:rPr>
              <w:t xml:space="preserve"> Gloversville</w:t>
            </w:r>
          </w:p>
          <w:p w14:paraId="26AF81EC" w14:textId="77777777" w:rsidR="0071088E" w:rsidRDefault="0071088E" w:rsidP="0071088E">
            <w:r>
              <w:rPr>
                <w:noProof/>
                <w:lang w:eastAsia="en-US"/>
              </w:rPr>
              <w:drawing>
                <wp:inline distT="0" distB="0" distL="0" distR="0" wp14:anchorId="27851269" wp14:editId="249E3A8F">
                  <wp:extent cx="2685415" cy="1362876"/>
                  <wp:effectExtent l="0" t="0" r="63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rcRect t="6569" b="6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13628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617F0D5" w14:textId="61A233E9" w:rsidR="0071088E" w:rsidRDefault="00031066" w:rsidP="0071088E">
            <w:pPr>
              <w:pStyle w:val="TableDescription"/>
            </w:pPr>
            <w:r>
              <w:t>See what Gloversville has to offer</w:t>
            </w:r>
          </w:p>
          <w:p w14:paraId="68B009C0" w14:textId="46950D75" w:rsidR="00F214A2" w:rsidRDefault="00031066" w:rsidP="000C3A20">
            <w:pPr>
              <w:spacing w:after="240" w:line="288" w:lineRule="auto"/>
            </w:pPr>
            <w:r>
              <w:rPr>
                <w:noProof/>
              </w:rPr>
              <w:drawing>
                <wp:inline distT="0" distB="0" distL="0" distR="0" wp14:anchorId="5F322B4D" wp14:editId="53C10575">
                  <wp:extent cx="2693670" cy="4514850"/>
                  <wp:effectExtent l="0" t="0" r="0" b="0"/>
                  <wp:docPr id="142025974" name="Picture 1" descr="A close-up of a docum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25974" name="Picture 1" descr="A close-up of a document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4472F4B3" w14:textId="626139D5" w:rsidR="002D2D78" w:rsidRPr="00CD0514" w:rsidRDefault="0037675E">
            <w:pPr>
              <w:pStyle w:val="Heading7"/>
              <w:rPr>
                <w:b/>
                <w:bCs/>
              </w:rPr>
            </w:pPr>
            <w:r w:rsidRPr="00CD0514">
              <w:rPr>
                <w:b/>
                <w:bCs/>
              </w:rPr>
              <w:t>D</w:t>
            </w:r>
            <w:r w:rsidR="001974D8" w:rsidRPr="00CD0514">
              <w:rPr>
                <w:b/>
                <w:bCs/>
              </w:rPr>
              <w:t>iscover</w:t>
            </w:r>
            <w:r w:rsidRPr="00CD0514">
              <w:rPr>
                <w:b/>
                <w:bCs/>
              </w:rPr>
              <w:t xml:space="preserve"> Gloversville</w:t>
            </w:r>
          </w:p>
          <w:p w14:paraId="35D109B8" w14:textId="77777777" w:rsidR="002B6C54" w:rsidRPr="00CD0514" w:rsidRDefault="002B6C54">
            <w:pPr>
              <w:pStyle w:val="Title"/>
              <w:rPr>
                <w:b/>
                <w:bCs/>
                <w:color w:val="C00000"/>
              </w:rPr>
            </w:pPr>
            <w:r w:rsidRPr="00CD0514">
              <w:rPr>
                <w:b/>
                <w:bCs/>
                <w:color w:val="C00000"/>
              </w:rPr>
              <w:t>Small</w:t>
            </w:r>
          </w:p>
          <w:p w14:paraId="09224ABA" w14:textId="32139F3F" w:rsidR="002D2D78" w:rsidRPr="00CD0514" w:rsidRDefault="0037675E">
            <w:pPr>
              <w:pStyle w:val="Title"/>
              <w:rPr>
                <w:b/>
                <w:bCs/>
                <w:color w:val="C00000"/>
              </w:rPr>
            </w:pPr>
            <w:r w:rsidRPr="00CD0514">
              <w:rPr>
                <w:b/>
                <w:bCs/>
                <w:color w:val="C00000"/>
              </w:rPr>
              <w:t xml:space="preserve">Business </w:t>
            </w:r>
          </w:p>
          <w:p w14:paraId="039970EE" w14:textId="607C10E2" w:rsidR="002D2D78" w:rsidRPr="00CD0514" w:rsidRDefault="0037675E" w:rsidP="0037675E">
            <w:pPr>
              <w:pStyle w:val="Title"/>
              <w:rPr>
                <w:b/>
                <w:bCs/>
                <w:color w:val="C00000"/>
              </w:rPr>
            </w:pPr>
            <w:r w:rsidRPr="00CD0514">
              <w:rPr>
                <w:b/>
                <w:bCs/>
                <w:color w:val="C00000"/>
              </w:rPr>
              <w:t>Directory</w:t>
            </w:r>
          </w:p>
          <w:p w14:paraId="308E0625" w14:textId="7EF157A1" w:rsidR="0071088E" w:rsidRDefault="001974D8" w:rsidP="0071088E">
            <w:pPr>
              <w:pStyle w:val="TableDescription"/>
            </w:pPr>
            <w:r>
              <w:t>Explore</w:t>
            </w:r>
            <w:r w:rsidR="0037675E">
              <w:t xml:space="preserve"> the Gems of </w:t>
            </w:r>
            <w:r>
              <w:t>Gloversville</w:t>
            </w:r>
          </w:p>
          <w:p w14:paraId="538E8F4F" w14:textId="77777777" w:rsidR="002D2D78" w:rsidRDefault="0071088E">
            <w:pPr>
              <w:spacing w:after="240" w:line="288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657523DB" wp14:editId="5F0307C0">
                  <wp:extent cx="2685415" cy="4048125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695" cy="408774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CAD2D" w14:textId="77777777" w:rsidR="002B6C54" w:rsidRDefault="002B6C54">
      <w:r>
        <w:br w:type="page"/>
      </w:r>
    </w:p>
    <w:tbl>
      <w:tblPr>
        <w:tblStyle w:val="TableGrid"/>
        <w:tblW w:w="148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headings, title, and contact details"/>
      </w:tblPr>
      <w:tblGrid>
        <w:gridCol w:w="5279"/>
        <w:gridCol w:w="5279"/>
        <w:gridCol w:w="4245"/>
      </w:tblGrid>
      <w:tr w:rsidR="002D2D78" w14:paraId="7D4DBD8C" w14:textId="77777777" w:rsidTr="000C3A20">
        <w:trPr>
          <w:trHeight w:val="2736"/>
          <w:jc w:val="center"/>
        </w:trPr>
        <w:tc>
          <w:tcPr>
            <w:tcW w:w="5279" w:type="dxa"/>
            <w:tcMar>
              <w:right w:w="1037" w:type="dxa"/>
            </w:tcMar>
          </w:tcPr>
          <w:p w14:paraId="680CCB78" w14:textId="05DB4116" w:rsidR="0037675E" w:rsidRPr="00CD0514" w:rsidRDefault="006B6D67" w:rsidP="0037675E">
            <w:pPr>
              <w:pStyle w:val="Subtitle"/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</w:pPr>
            <w:r w:rsidRPr="00CD0514"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  <w:lastRenderedPageBreak/>
              <w:t>Services</w:t>
            </w:r>
          </w:p>
          <w:p w14:paraId="64AA817D" w14:textId="298B2BA5" w:rsidR="0000164C" w:rsidRDefault="0000164C" w:rsidP="002B6C54">
            <w:pPr>
              <w:pStyle w:val="URL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Addictive Pain Tattoo</w:t>
            </w:r>
            <w:r w:rsidRPr="0000164C">
              <w:rPr>
                <w:rFonts w:ascii="Times New Roman" w:hAnsi="Times New Roman" w:cs="Times New Roman"/>
                <w:sz w:val="21"/>
                <w:szCs w:val="21"/>
              </w:rPr>
              <w:t>, 29 N. Main St.</w:t>
            </w:r>
          </w:p>
          <w:p w14:paraId="7E1AEDD1" w14:textId="65115303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Adirondack Massage Therapist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40 N. Main St.</w:t>
            </w:r>
          </w:p>
          <w:p w14:paraId="64ACE9A2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Anne Campbell NP in Health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7 Church St.</w:t>
            </w:r>
          </w:p>
          <w:p w14:paraId="62E77B58" w14:textId="25321F7A" w:rsidR="00616757" w:rsidRDefault="00616757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675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Be Well </w:t>
            </w:r>
            <w:proofErr w:type="gramStart"/>
            <w:r w:rsidRPr="0061675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With</w:t>
            </w:r>
            <w:proofErr w:type="gramEnd"/>
            <w:r w:rsidRPr="0061675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Donna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26 N. Main St.</w:t>
            </w:r>
          </w:p>
          <w:p w14:paraId="19C2A509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F3F1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Beau Monde Hair &amp; Day Spa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235 N. Main St.</w:t>
            </w:r>
          </w:p>
          <w:p w14:paraId="35877B3C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B6C54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Capano’s </w:t>
            </w:r>
            <w:proofErr w:type="spellStart"/>
            <w:r w:rsidRPr="002B6C54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Hairitage</w:t>
            </w:r>
            <w:proofErr w:type="spellEnd"/>
            <w:r w:rsidRPr="002B6C54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Salon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31 Bleecker St.</w:t>
            </w:r>
          </w:p>
          <w:p w14:paraId="0A38C3EE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66965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Chad Majewski Real Estate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51 N. Main St.</w:t>
            </w:r>
          </w:p>
          <w:p w14:paraId="6C7D764A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F3F1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Doll House Hair Salon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97 E. Fulton St.</w:t>
            </w:r>
          </w:p>
          <w:p w14:paraId="28B09B0F" w14:textId="77777777" w:rsidR="002D2D78" w:rsidRDefault="006B6D67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6D6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Fulton County Barbershop</w:t>
            </w:r>
            <w:r w:rsidRPr="006B6D67">
              <w:rPr>
                <w:rFonts w:ascii="Times New Roman" w:hAnsi="Times New Roman" w:cs="Times New Roman"/>
                <w:sz w:val="21"/>
                <w:szCs w:val="21"/>
              </w:rPr>
              <w:t>, 19 N. Main St.</w:t>
            </w:r>
          </w:p>
          <w:p w14:paraId="0C33B95D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96E4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Gloversville Pharmacy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42 N. Main St.</w:t>
            </w:r>
          </w:p>
          <w:p w14:paraId="4757B761" w14:textId="36931612" w:rsidR="00031066" w:rsidRDefault="00031066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31066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Gloversville Public Library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58 E. Fulton St.</w:t>
            </w:r>
          </w:p>
          <w:p w14:paraId="083902B4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Glover Insurance Agency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38 N. Main St.</w:t>
            </w:r>
          </w:p>
          <w:p w14:paraId="7CE0C82A" w14:textId="07B258D2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F</w:t>
            </w: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or It Fitness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7 Church St.</w:t>
            </w:r>
          </w:p>
          <w:p w14:paraId="7B1E6401" w14:textId="77777777" w:rsidR="006B6D67" w:rsidRDefault="006B6D67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6D6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Golden Garden Parties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34 N. Main St.</w:t>
            </w:r>
          </w:p>
          <w:p w14:paraId="1A6AEB90" w14:textId="77777777" w:rsidR="002B6C54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916BA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H&amp;R Block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35-37 N. Main St.</w:t>
            </w:r>
          </w:p>
          <w:p w14:paraId="49555213" w14:textId="3560B599" w:rsidR="006B6D67" w:rsidRDefault="006B6D67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916BA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Jackson Hewitt Tax Service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36 N. Main St.</w:t>
            </w:r>
          </w:p>
          <w:p w14:paraId="68B1BE53" w14:textId="095FCB4D" w:rsidR="00616757" w:rsidRDefault="00616757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675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Jaime Retersdor</w:t>
            </w:r>
            <w:r w:rsidR="00892329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f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BS, LMT, 26 N. Main St.</w:t>
            </w:r>
          </w:p>
          <w:p w14:paraId="75851F57" w14:textId="46E1F33D" w:rsidR="00465E1D" w:rsidRDefault="00465E1D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K. Morrison &amp; Sons Barber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7 Church St.</w:t>
            </w:r>
          </w:p>
          <w:p w14:paraId="02D4A142" w14:textId="751D9316" w:rsidR="000F02C1" w:rsidRDefault="000F02C1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NBT Bank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12 Fremont St.</w:t>
            </w:r>
          </w:p>
          <w:p w14:paraId="4C9B115D" w14:textId="5BB2552C" w:rsidR="00896FCC" w:rsidRDefault="00896FCC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96FCC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Ricmar Design &amp; Print Shop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</w:t>
            </w:r>
            <w:r w:rsidR="001651B1">
              <w:rPr>
                <w:rFonts w:ascii="Times New Roman" w:hAnsi="Times New Roman" w:cs="Times New Roman"/>
                <w:sz w:val="21"/>
                <w:szCs w:val="21"/>
              </w:rPr>
              <w:t>1 N.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Main St.</w:t>
            </w:r>
          </w:p>
          <w:p w14:paraId="51BC9A46" w14:textId="7AF5631F" w:rsidR="000F02C1" w:rsidRDefault="000F02C1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Rooney Signs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47 Washington St.</w:t>
            </w:r>
          </w:p>
          <w:p w14:paraId="31E0EE82" w14:textId="288D945C" w:rsidR="007C2923" w:rsidRDefault="007C2923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SW the Spa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23 Fremont St.</w:t>
            </w:r>
          </w:p>
          <w:p w14:paraId="213A4DCE" w14:textId="745F8D93" w:rsidR="000F02C1" w:rsidRDefault="000F02C1" w:rsidP="007C2923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The Beauty Cauldron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30 S. Main St.</w:t>
            </w:r>
          </w:p>
          <w:p w14:paraId="39C3A86F" w14:textId="10C73D63" w:rsidR="00C53D0D" w:rsidRDefault="002B6C54" w:rsidP="002B6C5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The Lab</w:t>
            </w:r>
            <w:r w:rsid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&amp;</w:t>
            </w: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Venue</w:t>
            </w:r>
            <w:r w:rsid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91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91 N. Main St.</w:t>
            </w:r>
          </w:p>
          <w:p w14:paraId="2D96BDFE" w14:textId="77777777" w:rsidR="00C66965" w:rsidRPr="00CD0514" w:rsidRDefault="00C66965" w:rsidP="00C66965">
            <w:pPr>
              <w:pStyle w:val="Subtitle"/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</w:pPr>
            <w:r w:rsidRPr="00CD0514"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  <w:t>Parks</w:t>
            </w:r>
          </w:p>
          <w:p w14:paraId="3FB01C91" w14:textId="77777777" w:rsidR="004466C4" w:rsidRDefault="004466C4" w:rsidP="004466C4">
            <w:pPr>
              <w:jc w:val="both"/>
              <w:rPr>
                <w:rFonts w:ascii="Times New Roman" w:hAnsi="Times New Roman" w:cs="Times New Roman"/>
              </w:rPr>
            </w:pPr>
            <w:r w:rsidRPr="003C02F8">
              <w:rPr>
                <w:rFonts w:ascii="Times New Roman" w:hAnsi="Times New Roman" w:cs="Times New Roman"/>
                <w:b/>
                <w:bCs/>
                <w:u w:val="single"/>
              </w:rPr>
              <w:t>Castiglione Memorial Park</w:t>
            </w:r>
            <w:r>
              <w:rPr>
                <w:rFonts w:ascii="Times New Roman" w:hAnsi="Times New Roman" w:cs="Times New Roman"/>
              </w:rPr>
              <w:t>, 53 N. Main St.</w:t>
            </w:r>
          </w:p>
          <w:p w14:paraId="6244CC6D" w14:textId="77777777" w:rsidR="004466C4" w:rsidRDefault="004466C4" w:rsidP="004466C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2F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Darling Field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, Tennis,</w:t>
            </w:r>
            <w:r w:rsidRPr="003C02F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C02F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PickleBall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198 Kingsboro </w:t>
            </w:r>
          </w:p>
          <w:p w14:paraId="44301F82" w14:textId="77777777" w:rsidR="004466C4" w:rsidRPr="00147401" w:rsidRDefault="004466C4" w:rsidP="004466C4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Elk Street Park &amp; Basketball</w:t>
            </w:r>
            <w:r w:rsidRPr="00147401">
              <w:rPr>
                <w:rFonts w:ascii="Times New Roman" w:hAnsi="Times New Roman" w:cs="Times New Roman"/>
                <w:sz w:val="21"/>
                <w:szCs w:val="21"/>
              </w:rPr>
              <w:t>, 110 E. Fulton St.</w:t>
            </w:r>
          </w:p>
          <w:p w14:paraId="0B0377C4" w14:textId="77777777" w:rsidR="00C66965" w:rsidRDefault="00C66965" w:rsidP="00147401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Trail Station Park &amp; Splash Pad</w:t>
            </w:r>
            <w:r w:rsidRPr="00147401">
              <w:rPr>
                <w:rFonts w:ascii="Times New Roman" w:hAnsi="Times New Roman" w:cs="Times New Roman"/>
                <w:sz w:val="21"/>
                <w:szCs w:val="21"/>
              </w:rPr>
              <w:t>, W. Fulton St.</w:t>
            </w:r>
          </w:p>
          <w:p w14:paraId="11D96560" w14:textId="77777777" w:rsidR="004466C4" w:rsidRDefault="004466C4" w:rsidP="004466C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974D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Little Husky Field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27 Union St.</w:t>
            </w:r>
          </w:p>
          <w:p w14:paraId="69E1897B" w14:textId="77777777" w:rsidR="004466C4" w:rsidRDefault="004466C4" w:rsidP="004466C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2F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Melchior Park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94 Kingsboro Ave.</w:t>
            </w:r>
          </w:p>
          <w:p w14:paraId="7BC0B37A" w14:textId="77777777" w:rsidR="004466C4" w:rsidRDefault="004466C4" w:rsidP="004466C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2F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Meyer’s Park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50 Bloomingdale Ave.</w:t>
            </w:r>
          </w:p>
          <w:p w14:paraId="387D7D8D" w14:textId="77777777" w:rsidR="00C66965" w:rsidRDefault="00C66965" w:rsidP="00147401">
            <w:pPr>
              <w:jc w:val="both"/>
              <w:rPr>
                <w:rFonts w:ascii="Times New Roman" w:hAnsi="Times New Roman" w:cs="Times New Roman"/>
              </w:rPr>
            </w:pPr>
            <w:r w:rsidRPr="00147401">
              <w:rPr>
                <w:rFonts w:ascii="Times New Roman" w:hAnsi="Times New Roman" w:cs="Times New Roman"/>
                <w:b/>
                <w:bCs/>
                <w:u w:val="single"/>
              </w:rPr>
              <w:t>South Main Street Piazza</w:t>
            </w:r>
            <w:r>
              <w:rPr>
                <w:rFonts w:ascii="Times New Roman" w:hAnsi="Times New Roman" w:cs="Times New Roman"/>
              </w:rPr>
              <w:t>, 10-12 S. Main St.</w:t>
            </w:r>
          </w:p>
          <w:p w14:paraId="3BDCBF28" w14:textId="77777777" w:rsidR="004466C4" w:rsidRDefault="004466C4" w:rsidP="004466C4">
            <w:pPr>
              <w:jc w:val="both"/>
              <w:rPr>
                <w:rFonts w:ascii="Times New Roman" w:hAnsi="Times New Roman" w:cs="Times New Roman"/>
              </w:rPr>
            </w:pPr>
            <w:r w:rsidRPr="00147401">
              <w:rPr>
                <w:rFonts w:ascii="Times New Roman" w:hAnsi="Times New Roman" w:cs="Times New Roman"/>
                <w:b/>
                <w:bCs/>
                <w:u w:val="single"/>
              </w:rPr>
              <w:t>Spring Street Park</w:t>
            </w:r>
            <w:r>
              <w:rPr>
                <w:rFonts w:ascii="Times New Roman" w:hAnsi="Times New Roman" w:cs="Times New Roman"/>
              </w:rPr>
              <w:t>, 139 Spring St.</w:t>
            </w:r>
          </w:p>
          <w:p w14:paraId="3555F455" w14:textId="77777777" w:rsidR="004466C4" w:rsidRDefault="004466C4" w:rsidP="004466C4">
            <w:pPr>
              <w:jc w:val="both"/>
              <w:rPr>
                <w:rFonts w:ascii="Times New Roman" w:hAnsi="Times New Roman" w:cs="Times New Roman"/>
              </w:rPr>
            </w:pPr>
            <w:r w:rsidRPr="00147401">
              <w:rPr>
                <w:rFonts w:ascii="Times New Roman" w:hAnsi="Times New Roman" w:cs="Times New Roman"/>
                <w:b/>
                <w:bCs/>
                <w:u w:val="single"/>
              </w:rPr>
              <w:t>St. Thomas Square</w:t>
            </w:r>
            <w:r>
              <w:rPr>
                <w:rFonts w:ascii="Times New Roman" w:hAnsi="Times New Roman" w:cs="Times New Roman"/>
              </w:rPr>
              <w:t>, 2- 8 Elm St.</w:t>
            </w:r>
          </w:p>
          <w:p w14:paraId="4383E7B3" w14:textId="77777777" w:rsidR="004466C4" w:rsidRDefault="004466C4" w:rsidP="004466C4">
            <w:pPr>
              <w:jc w:val="both"/>
              <w:rPr>
                <w:rFonts w:ascii="Times New Roman" w:hAnsi="Times New Roman" w:cs="Times New Roman"/>
              </w:rPr>
            </w:pPr>
            <w:r w:rsidRPr="00147401">
              <w:rPr>
                <w:rFonts w:ascii="Times New Roman" w:hAnsi="Times New Roman" w:cs="Times New Roman"/>
                <w:b/>
                <w:bCs/>
                <w:u w:val="single"/>
              </w:rPr>
              <w:t>The Community Garden</w:t>
            </w:r>
            <w:r>
              <w:rPr>
                <w:rFonts w:ascii="Times New Roman" w:hAnsi="Times New Roman" w:cs="Times New Roman"/>
              </w:rPr>
              <w:t>, 110 Fremont St.</w:t>
            </w:r>
          </w:p>
          <w:p w14:paraId="1BC773F7" w14:textId="77777777" w:rsidR="004466C4" w:rsidRDefault="004466C4" w:rsidP="004466C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Veterans Park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256 Kingsboro Ave.</w:t>
            </w:r>
          </w:p>
          <w:p w14:paraId="7A2CE949" w14:textId="77777777" w:rsidR="004466C4" w:rsidRDefault="004466C4" w:rsidP="004466C4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Wandel Park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14 Spring St.</w:t>
            </w:r>
          </w:p>
          <w:p w14:paraId="453D02B1" w14:textId="0F1C970B" w:rsidR="00C66965" w:rsidRDefault="00C66965" w:rsidP="00147401">
            <w:pPr>
              <w:jc w:val="both"/>
              <w:rPr>
                <w:rFonts w:ascii="Times New Roman" w:hAnsi="Times New Roman" w:cs="Times New Roman"/>
              </w:rPr>
            </w:pPr>
            <w:r w:rsidRPr="00147401">
              <w:rPr>
                <w:rFonts w:ascii="Times New Roman" w:hAnsi="Times New Roman" w:cs="Times New Roman"/>
                <w:b/>
                <w:bCs/>
                <w:u w:val="single"/>
              </w:rPr>
              <w:t>Washington Street Park</w:t>
            </w:r>
            <w:r w:rsidR="00147401">
              <w:rPr>
                <w:rFonts w:ascii="Times New Roman" w:hAnsi="Times New Roman" w:cs="Times New Roman"/>
              </w:rPr>
              <w:t>, 127 Washington St.</w:t>
            </w:r>
          </w:p>
          <w:p w14:paraId="5D1D01CE" w14:textId="27F77364" w:rsidR="006F214F" w:rsidRDefault="006F214F" w:rsidP="00147401">
            <w:pPr>
              <w:pStyle w:val="UR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Wohlfarths</w:t>
            </w:r>
            <w:proofErr w:type="spellEnd"/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Pond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44 S. McNab Ave.</w:t>
            </w:r>
          </w:p>
          <w:p w14:paraId="22AFEDED" w14:textId="04CAE043" w:rsidR="006B6D67" w:rsidRPr="006B6D67" w:rsidRDefault="006B6D67" w:rsidP="0051781A">
            <w:pPr>
              <w:pStyle w:val="URL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79" w:type="dxa"/>
            <w:tcMar>
              <w:right w:w="1037" w:type="dxa"/>
            </w:tcMar>
          </w:tcPr>
          <w:p w14:paraId="524754C5" w14:textId="05091606" w:rsidR="002D2D78" w:rsidRPr="00CD0514" w:rsidRDefault="006B6D67">
            <w:pPr>
              <w:pStyle w:val="Subtitle"/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</w:pPr>
            <w:r w:rsidRPr="00CD0514"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  <w:lastRenderedPageBreak/>
              <w:t>Food &amp; Drink</w:t>
            </w:r>
          </w:p>
          <w:p w14:paraId="63D33EB3" w14:textId="77777777" w:rsidR="002B6C54" w:rsidRDefault="002B6C54" w:rsidP="002B6C5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Aaron’s Irish Pub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231 N. Main St.</w:t>
            </w:r>
          </w:p>
          <w:p w14:paraId="00B609D3" w14:textId="77777777" w:rsidR="002B6C54" w:rsidRDefault="002B6C54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916BA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Adirondack Soul Company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60 N. Main St</w:t>
            </w:r>
          </w:p>
          <w:p w14:paraId="39354CD5" w14:textId="77777777" w:rsidR="002B6C54" w:rsidRDefault="002B6C54" w:rsidP="002B6C5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374B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Brass Monkey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52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Cayadutta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St.</w:t>
            </w:r>
          </w:p>
          <w:p w14:paraId="7692BFDB" w14:textId="77777777" w:rsidR="002B6C54" w:rsidRDefault="002B6C54" w:rsidP="002B6C5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Buck’s Pizza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23 N. Main St.</w:t>
            </w:r>
          </w:p>
          <w:p w14:paraId="7D5EB784" w14:textId="77777777" w:rsidR="002B6C54" w:rsidRDefault="002B6C54" w:rsidP="002B6C5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96E4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Ceasars Pizza Restaurant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235 N. Main St.</w:t>
            </w:r>
          </w:p>
          <w:p w14:paraId="4AA3F650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D7566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Caboose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99 ½ W. Fulton St.</w:t>
            </w:r>
          </w:p>
          <w:p w14:paraId="49A758E2" w14:textId="77777777" w:rsidR="002B6C54" w:rsidRDefault="002B6C54" w:rsidP="002B6C5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374B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Cravings Bakery &amp; Café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47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Cayadutta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St.</w:t>
            </w:r>
          </w:p>
          <w:p w14:paraId="621A755A" w14:textId="2A4DA91E" w:rsidR="00A676FB" w:rsidRDefault="00A676FB" w:rsidP="002B6C5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676FB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El Mezcal Taqueria &amp; Bar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97 S. Main St.</w:t>
            </w:r>
          </w:p>
          <w:p w14:paraId="384E5DF5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96E4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Eva’s Soulfood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116 S. Main St.</w:t>
            </w:r>
          </w:p>
          <w:p w14:paraId="35A839A9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374B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Harold’s Restaurant,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176 W. Fulton St.</w:t>
            </w:r>
          </w:p>
          <w:p w14:paraId="7CB7CA5F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96E4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House Chen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267 N. Main St.</w:t>
            </w:r>
          </w:p>
          <w:p w14:paraId="4FE65580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916BA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Jimmy’s Deli &amp; Grocery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78 N. Main St.</w:t>
            </w:r>
          </w:p>
          <w:p w14:paraId="0C30AEA2" w14:textId="48C9CC79" w:rsidR="009916BA" w:rsidRDefault="009916BA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916BA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Sage &amp; Cedar Café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33 N. Main St.</w:t>
            </w:r>
          </w:p>
          <w:p w14:paraId="34EC0213" w14:textId="30CC4E87" w:rsidR="00CF162E" w:rsidRDefault="00CF162E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Off the Rails Tavern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7 West St.</w:t>
            </w:r>
          </w:p>
          <w:p w14:paraId="6E3275FC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Milo’s Italian Deli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80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W. 8</w:t>
            </w:r>
            <w:r w:rsidRPr="00CF162E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Ave.</w:t>
            </w:r>
          </w:p>
          <w:p w14:paraId="39BEC845" w14:textId="3A7ABBD5" w:rsidR="00CF162E" w:rsidRDefault="00CF162E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New York Lunch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21 Bleecker St.</w:t>
            </w:r>
          </w:p>
          <w:p w14:paraId="260AC68D" w14:textId="042E23D0" w:rsidR="00CF162E" w:rsidRDefault="00CF162E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374B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Palace Diner</w:t>
            </w:r>
            <w:r w:rsidR="002374BE">
              <w:rPr>
                <w:rFonts w:ascii="Times New Roman" w:hAnsi="Times New Roman" w:cs="Times New Roman"/>
                <w:sz w:val="21"/>
                <w:szCs w:val="21"/>
              </w:rPr>
              <w:t>, 62 S. Main St.</w:t>
            </w:r>
          </w:p>
          <w:p w14:paraId="2C8751E4" w14:textId="64E4ECBE" w:rsidR="00396E48" w:rsidRDefault="00396E48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96E4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Peking Chinese Restaurant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40 Church St.</w:t>
            </w:r>
          </w:p>
          <w:p w14:paraId="2B77A466" w14:textId="77777777" w:rsidR="00C53D0D" w:rsidRDefault="00C53D0D" w:rsidP="00C53D0D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Pizza Joint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151 N. Main St.</w:t>
            </w:r>
          </w:p>
          <w:p w14:paraId="15BF349B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Plaza Deli Plus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50 Church St.</w:t>
            </w:r>
          </w:p>
          <w:p w14:paraId="51C9EC46" w14:textId="5119E206" w:rsidR="000F02C1" w:rsidRDefault="000F02C1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The Railyard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97 W. Fulton St.</w:t>
            </w:r>
          </w:p>
          <w:p w14:paraId="008DD26D" w14:textId="5F6A4DD4" w:rsidR="00396E48" w:rsidRDefault="00396E48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96E4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The Upper Deck Bar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 West St.</w:t>
            </w:r>
          </w:p>
          <w:p w14:paraId="7783FAD7" w14:textId="1D3B04D7" w:rsidR="007C2923" w:rsidRPr="00CD0514" w:rsidRDefault="007C2923" w:rsidP="00C66965">
            <w:pPr>
              <w:pStyle w:val="Subtitle"/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</w:pPr>
            <w:r w:rsidRPr="00CD0514"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  <w:t>Experiences</w:t>
            </w:r>
          </w:p>
          <w:p w14:paraId="3B2ACABB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4F3F18">
              <w:rPr>
                <w:rFonts w:ascii="Times New Roman" w:hAnsi="Times New Roman" w:cs="Times New Roman"/>
                <w:b/>
                <w:bCs/>
                <w:u w:val="single"/>
              </w:rPr>
              <w:t>Carol’s Cameos Dance</w:t>
            </w:r>
            <w:r>
              <w:rPr>
                <w:rFonts w:ascii="Times New Roman" w:hAnsi="Times New Roman" w:cs="Times New Roman"/>
              </w:rPr>
              <w:t>, 184 W. Fulton St.</w:t>
            </w:r>
          </w:p>
          <w:p w14:paraId="48EF9C19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7C2923">
              <w:rPr>
                <w:rFonts w:ascii="Times New Roman" w:hAnsi="Times New Roman" w:cs="Times New Roman"/>
                <w:b/>
                <w:bCs/>
                <w:u w:val="single"/>
              </w:rPr>
              <w:t>Dorn Space</w:t>
            </w:r>
            <w:r>
              <w:rPr>
                <w:rFonts w:ascii="Times New Roman" w:hAnsi="Times New Roman" w:cs="Times New Roman"/>
              </w:rPr>
              <w:t>, 99 N. Main St.</w:t>
            </w:r>
          </w:p>
          <w:p w14:paraId="7400EFD2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6F214F">
              <w:rPr>
                <w:rFonts w:ascii="Times New Roman" w:hAnsi="Times New Roman" w:cs="Times New Roman"/>
                <w:b/>
                <w:bCs/>
                <w:u w:val="single"/>
              </w:rPr>
              <w:t>Fulton County Museum</w:t>
            </w:r>
            <w:r>
              <w:rPr>
                <w:rFonts w:ascii="Times New Roman" w:hAnsi="Times New Roman" w:cs="Times New Roman"/>
              </w:rPr>
              <w:t>, 237 Kingsboro Ave.</w:t>
            </w:r>
          </w:p>
          <w:p w14:paraId="2640E0D2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396E48">
              <w:rPr>
                <w:rFonts w:ascii="Times New Roman" w:hAnsi="Times New Roman" w:cs="Times New Roman"/>
                <w:b/>
                <w:bCs/>
                <w:u w:val="single"/>
              </w:rPr>
              <w:t>Gloversville Farmer’s Market</w:t>
            </w:r>
            <w:r>
              <w:rPr>
                <w:rFonts w:ascii="Times New Roman" w:hAnsi="Times New Roman" w:cs="Times New Roman"/>
              </w:rPr>
              <w:t>, 2-8 Elm St.</w:t>
            </w:r>
          </w:p>
          <w:p w14:paraId="1A82665D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465E1D">
              <w:rPr>
                <w:rFonts w:ascii="Times New Roman" w:hAnsi="Times New Roman" w:cs="Times New Roman"/>
                <w:b/>
                <w:bCs/>
                <w:u w:val="single"/>
              </w:rPr>
              <w:t>Matti Bright Studio</w:t>
            </w:r>
            <w:r w:rsidRPr="00465E1D">
              <w:rPr>
                <w:rFonts w:ascii="Times New Roman" w:hAnsi="Times New Roman" w:cs="Times New Roman"/>
              </w:rPr>
              <w:t>, 11 Church St.</w:t>
            </w:r>
          </w:p>
          <w:p w14:paraId="1A8EA785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396E48">
              <w:rPr>
                <w:rFonts w:ascii="Times New Roman" w:hAnsi="Times New Roman" w:cs="Times New Roman"/>
                <w:b/>
                <w:bCs/>
                <w:u w:val="single"/>
              </w:rPr>
              <w:t>NYS Baseball Hall of Fame</w:t>
            </w:r>
            <w:r>
              <w:rPr>
                <w:rFonts w:ascii="Times New Roman" w:hAnsi="Times New Roman" w:cs="Times New Roman"/>
              </w:rPr>
              <w:t>, 45 Harrison St.</w:t>
            </w:r>
          </w:p>
          <w:p w14:paraId="4688D4AC" w14:textId="77777777" w:rsidR="004466C4" w:rsidRDefault="004466C4" w:rsidP="004466C4">
            <w:pPr>
              <w:rPr>
                <w:rFonts w:ascii="Times New Roman" w:hAnsi="Times New Roman" w:cs="Times New Roman"/>
              </w:rPr>
            </w:pPr>
            <w:r w:rsidRPr="00396E48">
              <w:rPr>
                <w:rFonts w:ascii="Times New Roman" w:hAnsi="Times New Roman" w:cs="Times New Roman"/>
                <w:b/>
                <w:bCs/>
                <w:u w:val="single"/>
              </w:rPr>
              <w:t>Parkhurst Field</w:t>
            </w:r>
            <w:r>
              <w:rPr>
                <w:rFonts w:ascii="Times New Roman" w:hAnsi="Times New Roman" w:cs="Times New Roman"/>
              </w:rPr>
              <w:t>, 50 Harrison St.</w:t>
            </w:r>
          </w:p>
          <w:p w14:paraId="3ACE7868" w14:textId="77777777" w:rsidR="007C2923" w:rsidRPr="00465E1D" w:rsidRDefault="007C2923" w:rsidP="00147401">
            <w:pPr>
              <w:rPr>
                <w:rFonts w:ascii="Times New Roman" w:hAnsi="Times New Roman" w:cs="Times New Roman"/>
              </w:rPr>
            </w:pPr>
            <w:r w:rsidRPr="00465E1D">
              <w:rPr>
                <w:rFonts w:ascii="Times New Roman" w:hAnsi="Times New Roman" w:cs="Times New Roman"/>
                <w:b/>
                <w:bCs/>
                <w:u w:val="single"/>
              </w:rPr>
              <w:t>The Glove Theatre</w:t>
            </w:r>
            <w:r w:rsidRPr="00465E1D">
              <w:rPr>
                <w:rFonts w:ascii="Times New Roman" w:hAnsi="Times New Roman" w:cs="Times New Roman"/>
              </w:rPr>
              <w:t>, 42 N. Main St.</w:t>
            </w:r>
          </w:p>
          <w:p w14:paraId="40DCCD09" w14:textId="4418F824" w:rsidR="00C66965" w:rsidRDefault="00C66965" w:rsidP="00147401">
            <w:pPr>
              <w:rPr>
                <w:rFonts w:ascii="Times New Roman" w:hAnsi="Times New Roman" w:cs="Times New Roman"/>
              </w:rPr>
            </w:pPr>
            <w:r w:rsidRPr="006F214F">
              <w:rPr>
                <w:rFonts w:ascii="Times New Roman" w:hAnsi="Times New Roman" w:cs="Times New Roman"/>
                <w:b/>
                <w:bCs/>
                <w:u w:val="single"/>
              </w:rPr>
              <w:t>The Glove Theatre Museum</w:t>
            </w:r>
            <w:r>
              <w:rPr>
                <w:rFonts w:ascii="Times New Roman" w:hAnsi="Times New Roman" w:cs="Times New Roman"/>
              </w:rPr>
              <w:t>, 42 N. Main St.</w:t>
            </w:r>
          </w:p>
          <w:p w14:paraId="2CDB19AF" w14:textId="6900E136" w:rsidR="00616757" w:rsidRDefault="004F3F18" w:rsidP="00147401">
            <w:pPr>
              <w:rPr>
                <w:rFonts w:ascii="Times New Roman" w:hAnsi="Times New Roman" w:cs="Times New Roman"/>
              </w:rPr>
            </w:pPr>
            <w:r w:rsidRPr="004F3F18">
              <w:rPr>
                <w:rFonts w:ascii="Times New Roman" w:hAnsi="Times New Roman" w:cs="Times New Roman"/>
                <w:b/>
                <w:bCs/>
                <w:u w:val="single"/>
              </w:rPr>
              <w:t xml:space="preserve">The </w:t>
            </w:r>
            <w:proofErr w:type="spellStart"/>
            <w:r w:rsidRPr="004F3F18">
              <w:rPr>
                <w:rFonts w:ascii="Times New Roman" w:hAnsi="Times New Roman" w:cs="Times New Roman"/>
                <w:b/>
                <w:bCs/>
                <w:u w:val="single"/>
              </w:rPr>
              <w:t>Shoeleather</w:t>
            </w:r>
            <w:proofErr w:type="spellEnd"/>
            <w:r w:rsidRPr="004F3F18">
              <w:rPr>
                <w:rFonts w:ascii="Times New Roman" w:hAnsi="Times New Roman" w:cs="Times New Roman"/>
                <w:b/>
                <w:bCs/>
                <w:u w:val="single"/>
              </w:rPr>
              <w:t xml:space="preserve"> Express</w:t>
            </w:r>
            <w:r>
              <w:rPr>
                <w:rFonts w:ascii="Times New Roman" w:hAnsi="Times New Roman" w:cs="Times New Roman"/>
              </w:rPr>
              <w:t>, 31 Spring St.</w:t>
            </w:r>
          </w:p>
          <w:p w14:paraId="0598214F" w14:textId="77777777" w:rsidR="000F02C1" w:rsidRDefault="000F02C1" w:rsidP="00147401">
            <w:pPr>
              <w:rPr>
                <w:rFonts w:ascii="Times New Roman" w:hAnsi="Times New Roman" w:cs="Times New Roman"/>
              </w:rPr>
            </w:pPr>
          </w:p>
          <w:p w14:paraId="2E5F31D4" w14:textId="3F7BC7B5" w:rsidR="009916BA" w:rsidRPr="006B6D67" w:rsidRDefault="00237673" w:rsidP="00237673">
            <w:pPr>
              <w:spacing w:line="28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32C2D5" wp14:editId="3BB5D127">
                  <wp:extent cx="2693670" cy="630555"/>
                  <wp:effectExtent l="76200" t="76200" r="125730" b="131445"/>
                  <wp:docPr id="1986691431" name="Picture 5" descr="A close-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91431" name="Picture 5" descr="A close-up of a logo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630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5075860" w14:textId="400197E1" w:rsidR="002D2D78" w:rsidRPr="00CD0514" w:rsidRDefault="0037675E" w:rsidP="00C66965">
            <w:pPr>
              <w:pStyle w:val="Subtitle"/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</w:pPr>
            <w:r w:rsidRPr="00CD0514">
              <w:rPr>
                <w:rFonts w:ascii="Times New Roman" w:hAnsi="Times New Roman" w:cs="Times New Roman"/>
                <w:b/>
                <w:bCs/>
                <w:color w:val="C00000"/>
                <w:u w:val="single"/>
              </w:rPr>
              <w:t>Shopping</w:t>
            </w:r>
          </w:p>
          <w:p w14:paraId="0AF03F00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6D6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2 of Cups Couture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26 N. Main St.</w:t>
            </w:r>
          </w:p>
          <w:p w14:paraId="6F875733" w14:textId="77777777" w:rsidR="002D2D78" w:rsidRDefault="006B6D67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6D6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44 Lakes Customized Gifts</w:t>
            </w:r>
            <w:r w:rsidRPr="006B6D67">
              <w:rPr>
                <w:rFonts w:ascii="Times New Roman" w:hAnsi="Times New Roman" w:cs="Times New Roman"/>
                <w:sz w:val="21"/>
                <w:szCs w:val="21"/>
              </w:rPr>
              <w:t>, 15 N. Main St.</w:t>
            </w:r>
          </w:p>
          <w:p w14:paraId="41E6AAE6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47 Marketplace Convenience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47 N. Main St.</w:t>
            </w:r>
          </w:p>
          <w:p w14:paraId="4821F01A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Adirondack Stained Glass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29 E. Fulton St.</w:t>
            </w:r>
          </w:p>
          <w:p w14:paraId="2FDD985A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Bowman’s Market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50 E. Pine St.</w:t>
            </w:r>
          </w:p>
          <w:p w14:paraId="6082A047" w14:textId="153BB5D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Dunday</w:t>
            </w:r>
            <w:r w:rsidR="00C53D0D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’</w:t>
            </w: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s</w:t>
            </w:r>
            <w:proofErr w:type="spellEnd"/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</w:t>
            </w:r>
            <w:proofErr w:type="spellStart"/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Mens</w:t>
            </w:r>
            <w:proofErr w:type="spellEnd"/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Clothing Store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49 N.  Main St.</w:t>
            </w:r>
          </w:p>
          <w:p w14:paraId="06529CDF" w14:textId="77777777" w:rsidR="002D7566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East Fulton Wine &amp; Liquor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86 E. Fulton St.</w:t>
            </w:r>
          </w:p>
          <w:p w14:paraId="692F1334" w14:textId="69AC5387" w:rsidR="000F02C1" w:rsidRDefault="000F02C1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EmpowHERing</w:t>
            </w:r>
            <w:proofErr w:type="spellEnd"/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 xml:space="preserve"> Design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s, 47 S. Main St.</w:t>
            </w:r>
          </w:p>
          <w:p w14:paraId="7EF590CD" w14:textId="72C5CB6D" w:rsidR="000F02C1" w:rsidRDefault="000F02C1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F02C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Garcias,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84 N. Main St.</w:t>
            </w:r>
          </w:p>
          <w:p w14:paraId="282D1983" w14:textId="2A1B27AE" w:rsidR="005A16A3" w:rsidRDefault="002D7566" w:rsidP="002D7566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F3F1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Gloversville Sewing Center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385 N. Main St.</w:t>
            </w:r>
          </w:p>
          <w:p w14:paraId="3D7E0799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Great Rentals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59 N. Main St.</w:t>
            </w:r>
          </w:p>
          <w:p w14:paraId="0F1BBC8B" w14:textId="77777777" w:rsidR="00BB6C52" w:rsidRDefault="00BB6C52" w:rsidP="00BB6C52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Helpers Community Store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55 S. Main St.</w:t>
            </w:r>
          </w:p>
          <w:p w14:paraId="06595754" w14:textId="7C503504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Josh’s Cellular Care &amp; Repair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95 E. Fulton St.</w:t>
            </w:r>
          </w:p>
          <w:p w14:paraId="4FE19C79" w14:textId="0AD67BCF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466C4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Livingston’s Furniture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355 S. Main St.</w:t>
            </w:r>
          </w:p>
          <w:p w14:paraId="69781AF2" w14:textId="77777777" w:rsidR="006B6D67" w:rsidRDefault="006B6D67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6D6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Micropolis Art Gallery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30 N. Main St.</w:t>
            </w:r>
          </w:p>
          <w:p w14:paraId="254B4759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6D6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Mohawk Harvest Co-op Market</w:t>
            </w:r>
            <w:r w:rsidRPr="006B6D67">
              <w:rPr>
                <w:rFonts w:ascii="Times New Roman" w:hAnsi="Times New Roman" w:cs="Times New Roman"/>
                <w:sz w:val="21"/>
                <w:szCs w:val="21"/>
              </w:rPr>
              <w:t>, 30 N. Main St.</w:t>
            </w:r>
          </w:p>
          <w:p w14:paraId="49C8B664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974D8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Naif’s Convenience Store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251 N. Main St.</w:t>
            </w:r>
          </w:p>
          <w:p w14:paraId="7B92D6AE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47401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Ralph’s Tailor Shop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43 N. Main St.</w:t>
            </w:r>
          </w:p>
          <w:p w14:paraId="5C185076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374B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Rauch Bakery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15 Washington St.</w:t>
            </w:r>
          </w:p>
          <w:p w14:paraId="6F204EBA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Rossbach Shoe Store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10 W. Fulton St.</w:t>
            </w:r>
          </w:p>
          <w:p w14:paraId="6C24412A" w14:textId="42FA9375" w:rsidR="004466C4" w:rsidRDefault="004466C4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C2923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Salvation Army Thrift S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hop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43 W. Fulton St</w:t>
            </w:r>
            <w:r w:rsidR="00616757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717079F" w14:textId="60A58DAF" w:rsidR="00616757" w:rsidRDefault="00616757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6757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TJ’s Discount Beverage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86 E. Fulton St,</w:t>
            </w:r>
          </w:p>
          <w:p w14:paraId="4292DFA5" w14:textId="41942A36" w:rsidR="00465E1D" w:rsidRDefault="00465E1D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The Fly Shack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28 E. Fulton St.</w:t>
            </w:r>
          </w:p>
          <w:p w14:paraId="2C69E9DA" w14:textId="1B12CF22" w:rsidR="00CF162E" w:rsidRDefault="00CF162E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True Value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25 Bleecker St.</w:t>
            </w:r>
          </w:p>
          <w:p w14:paraId="0395A87B" w14:textId="77777777" w:rsidR="004466C4" w:rsidRDefault="004466C4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162E">
              <w:rPr>
                <w:rFonts w:ascii="Times New Roman" w:hAnsi="Times New Roman" w:cs="Times New Roman"/>
                <w:b/>
                <w:bCs/>
                <w:sz w:val="21"/>
                <w:szCs w:val="21"/>
                <w:u w:val="single"/>
              </w:rPr>
              <w:t>Upstate RC and Hobbies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91 N. Main St.</w:t>
            </w:r>
          </w:p>
          <w:p w14:paraId="72B16593" w14:textId="77777777" w:rsidR="00A676FB" w:rsidRDefault="00A676FB" w:rsidP="004466C4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5693A33" w14:textId="567B7787" w:rsidR="00237673" w:rsidRDefault="00237673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59A56B9B" wp14:editId="652A0831">
                  <wp:extent cx="2695575" cy="1704975"/>
                  <wp:effectExtent l="0" t="0" r="9525" b="9525"/>
                  <wp:docPr id="1034836358" name="Picture 6" descr="A group of people sitting on a bench in a p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836358" name="Picture 6" descr="A group of people sitting on a bench in a park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C7E5A" w14:textId="690FC138" w:rsidR="00237673" w:rsidRPr="00CD0514" w:rsidRDefault="007C2923" w:rsidP="00616757">
            <w:pPr>
              <w:pStyle w:val="Phone"/>
              <w:rPr>
                <w:rFonts w:ascii="Times New Roman" w:hAnsi="Times New Roman" w:cs="Times New Roman"/>
                <w:b/>
                <w:bCs/>
                <w:color w:val="C00000"/>
                <w:sz w:val="52"/>
                <w:szCs w:val="52"/>
                <w:u w:val="singl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="00237673" w:rsidRPr="00CD0514">
              <w:rPr>
                <w:rFonts w:ascii="Times New Roman" w:hAnsi="Times New Roman" w:cs="Times New Roman"/>
                <w:b/>
                <w:bCs/>
                <w:color w:val="C00000"/>
                <w:sz w:val="52"/>
                <w:szCs w:val="52"/>
                <w:u w:val="single"/>
              </w:rPr>
              <w:t>Visit</w:t>
            </w:r>
          </w:p>
          <w:p w14:paraId="36C103C4" w14:textId="3848E08D" w:rsidR="00237673" w:rsidRPr="00CD0514" w:rsidRDefault="00237673" w:rsidP="00CD0514">
            <w:pPr>
              <w:pStyle w:val="Phone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5" w:history="1">
              <w:r w:rsidRPr="00CD0514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www.cityofgloversville.com</w:t>
              </w:r>
            </w:hyperlink>
          </w:p>
          <w:p w14:paraId="278D4863" w14:textId="5EDB4661" w:rsidR="004F3F18" w:rsidRPr="00CD0514" w:rsidRDefault="00237673" w:rsidP="00CD0514">
            <w:pPr>
              <w:pStyle w:val="Phone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Pr="00CD0514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www.downtowngloversville.org</w:t>
              </w:r>
            </w:hyperlink>
          </w:p>
          <w:p w14:paraId="397EFB71" w14:textId="77777777" w:rsidR="001974D8" w:rsidRDefault="001974D8" w:rsidP="007C2923">
            <w:pPr>
              <w:pStyle w:val="Phone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68C89AE" w14:textId="77777777" w:rsidR="00CF162E" w:rsidRDefault="00CF162E">
            <w:pPr>
              <w:pStyle w:val="Phone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F2994EF" w14:textId="77777777" w:rsidR="00CF162E" w:rsidRDefault="00CF162E">
            <w:pPr>
              <w:pStyle w:val="Phone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2A6668C" w14:textId="77777777" w:rsidR="00465E1D" w:rsidRDefault="00465E1D">
            <w:pPr>
              <w:pStyle w:val="Phone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9218282" w14:textId="77777777" w:rsidR="009916BA" w:rsidRDefault="009916BA">
            <w:pPr>
              <w:pStyle w:val="Phone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B94FA28" w14:textId="40B63AB0" w:rsidR="006B6D67" w:rsidRPr="006B6D67" w:rsidRDefault="006B6D67">
            <w:pPr>
              <w:pStyle w:val="Phone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2530F76" w14:textId="77777777" w:rsidR="002D2D78" w:rsidRDefault="002D2D78" w:rsidP="004F3F18">
      <w:pPr>
        <w:pStyle w:val="Nospacingsmall"/>
      </w:pPr>
    </w:p>
    <w:sectPr w:rsidR="002D2D78">
      <w:pgSz w:w="15840" w:h="12240" w:orient="landscape"/>
      <w:pgMar w:top="518" w:right="518" w:bottom="518" w:left="5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95340" w14:textId="77777777" w:rsidR="001973A0" w:rsidRDefault="001973A0" w:rsidP="00A45B8F">
      <w:pPr>
        <w:spacing w:after="0" w:line="240" w:lineRule="auto"/>
      </w:pPr>
      <w:r>
        <w:separator/>
      </w:r>
    </w:p>
  </w:endnote>
  <w:endnote w:type="continuationSeparator" w:id="0">
    <w:p w14:paraId="6B98BF79" w14:textId="77777777" w:rsidR="001973A0" w:rsidRDefault="001973A0" w:rsidP="00A4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A95A9" w14:textId="77777777" w:rsidR="001973A0" w:rsidRDefault="001973A0" w:rsidP="00A45B8F">
      <w:pPr>
        <w:spacing w:after="0" w:line="240" w:lineRule="auto"/>
      </w:pPr>
      <w:r>
        <w:separator/>
      </w:r>
    </w:p>
  </w:footnote>
  <w:footnote w:type="continuationSeparator" w:id="0">
    <w:p w14:paraId="28452C9A" w14:textId="77777777" w:rsidR="001973A0" w:rsidRDefault="001973A0" w:rsidP="00A4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84683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807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305C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2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669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CB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A8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94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CEA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30862044">
    <w:abstractNumId w:val="9"/>
  </w:num>
  <w:num w:numId="2" w16cid:durableId="1842693355">
    <w:abstractNumId w:val="7"/>
  </w:num>
  <w:num w:numId="3" w16cid:durableId="1832021740">
    <w:abstractNumId w:val="6"/>
  </w:num>
  <w:num w:numId="4" w16cid:durableId="1145899297">
    <w:abstractNumId w:val="5"/>
  </w:num>
  <w:num w:numId="5" w16cid:durableId="852182092">
    <w:abstractNumId w:val="4"/>
  </w:num>
  <w:num w:numId="6" w16cid:durableId="400099983">
    <w:abstractNumId w:val="8"/>
  </w:num>
  <w:num w:numId="7" w16cid:durableId="685449140">
    <w:abstractNumId w:val="3"/>
  </w:num>
  <w:num w:numId="8" w16cid:durableId="160781278">
    <w:abstractNumId w:val="2"/>
  </w:num>
  <w:num w:numId="9" w16cid:durableId="1089960731">
    <w:abstractNumId w:val="1"/>
  </w:num>
  <w:num w:numId="10" w16cid:durableId="698550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75E"/>
    <w:rsid w:val="0000164C"/>
    <w:rsid w:val="000115A5"/>
    <w:rsid w:val="00031066"/>
    <w:rsid w:val="00033703"/>
    <w:rsid w:val="000509B4"/>
    <w:rsid w:val="000C3A20"/>
    <w:rsid w:val="000F02C1"/>
    <w:rsid w:val="00115796"/>
    <w:rsid w:val="00120A76"/>
    <w:rsid w:val="00147401"/>
    <w:rsid w:val="001651B1"/>
    <w:rsid w:val="001973A0"/>
    <w:rsid w:val="001974D8"/>
    <w:rsid w:val="001B1ED9"/>
    <w:rsid w:val="001D1916"/>
    <w:rsid w:val="002154DF"/>
    <w:rsid w:val="002374BE"/>
    <w:rsid w:val="00237673"/>
    <w:rsid w:val="00294F87"/>
    <w:rsid w:val="002B6C54"/>
    <w:rsid w:val="002D2D78"/>
    <w:rsid w:val="002D7566"/>
    <w:rsid w:val="003139BE"/>
    <w:rsid w:val="0037675E"/>
    <w:rsid w:val="00396E48"/>
    <w:rsid w:val="003C02F8"/>
    <w:rsid w:val="003D0C09"/>
    <w:rsid w:val="004466C4"/>
    <w:rsid w:val="00465E1D"/>
    <w:rsid w:val="004857C1"/>
    <w:rsid w:val="004D1BDD"/>
    <w:rsid w:val="004F3F18"/>
    <w:rsid w:val="00515F09"/>
    <w:rsid w:val="0051781A"/>
    <w:rsid w:val="0052537D"/>
    <w:rsid w:val="00590B0C"/>
    <w:rsid w:val="005A16A3"/>
    <w:rsid w:val="00616757"/>
    <w:rsid w:val="00631672"/>
    <w:rsid w:val="006B698D"/>
    <w:rsid w:val="006B6D67"/>
    <w:rsid w:val="006F214F"/>
    <w:rsid w:val="0071088E"/>
    <w:rsid w:val="00720A98"/>
    <w:rsid w:val="007C2923"/>
    <w:rsid w:val="007F5FB2"/>
    <w:rsid w:val="00853583"/>
    <w:rsid w:val="008770B3"/>
    <w:rsid w:val="00892329"/>
    <w:rsid w:val="00896FCC"/>
    <w:rsid w:val="008B027D"/>
    <w:rsid w:val="008E7B33"/>
    <w:rsid w:val="008F6FE5"/>
    <w:rsid w:val="009916BA"/>
    <w:rsid w:val="00996CDD"/>
    <w:rsid w:val="009A7320"/>
    <w:rsid w:val="009B66B3"/>
    <w:rsid w:val="009D54DB"/>
    <w:rsid w:val="00A13537"/>
    <w:rsid w:val="00A252F0"/>
    <w:rsid w:val="00A45B8F"/>
    <w:rsid w:val="00A676FB"/>
    <w:rsid w:val="00B06B5F"/>
    <w:rsid w:val="00B90772"/>
    <w:rsid w:val="00BA7D33"/>
    <w:rsid w:val="00BB6C52"/>
    <w:rsid w:val="00BD2058"/>
    <w:rsid w:val="00C53D0D"/>
    <w:rsid w:val="00C66965"/>
    <w:rsid w:val="00C719B8"/>
    <w:rsid w:val="00CB1045"/>
    <w:rsid w:val="00CD0514"/>
    <w:rsid w:val="00CF162E"/>
    <w:rsid w:val="00D148C8"/>
    <w:rsid w:val="00D664AE"/>
    <w:rsid w:val="00E2601F"/>
    <w:rsid w:val="00E8512F"/>
    <w:rsid w:val="00F04975"/>
    <w:rsid w:val="00F214A2"/>
    <w:rsid w:val="00F4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709BCE"/>
  <w15:chartTrackingRefBased/>
  <w15:docId w15:val="{3FA7EF04-EF7D-4DAD-9855-64E97385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01F"/>
  </w:style>
  <w:style w:type="paragraph" w:styleId="Heading1">
    <w:name w:val="heading 1"/>
    <w:basedOn w:val="Normal"/>
    <w:link w:val="Heading1Char"/>
    <w:uiPriority w:val="2"/>
    <w:qFormat/>
    <w:pPr>
      <w:keepNext/>
      <w:keepLines/>
      <w:spacing w:before="240" w:after="160" w:line="240" w:lineRule="auto"/>
      <w:jc w:val="center"/>
      <w:outlineLvl w:val="0"/>
    </w:pPr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paragraph" w:styleId="Heading2">
    <w:name w:val="heading 2"/>
    <w:basedOn w:val="Normal"/>
    <w:link w:val="Heading2Char"/>
    <w:uiPriority w:val="2"/>
    <w:unhideWhenUsed/>
    <w:qFormat/>
    <w:pPr>
      <w:keepNext/>
      <w:keepLines/>
      <w:spacing w:before="80" w:after="40" w:line="240" w:lineRule="auto"/>
      <w:ind w:left="144"/>
      <w:outlineLvl w:val="1"/>
    </w:pPr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styleId="Heading3">
    <w:name w:val="heading 3"/>
    <w:basedOn w:val="Normal"/>
    <w:link w:val="Heading3Char"/>
    <w:uiPriority w:val="2"/>
    <w:unhideWhenUsed/>
    <w:qFormat/>
    <w:pPr>
      <w:keepNext/>
      <w:keepLines/>
      <w:spacing w:after="260" w:line="240" w:lineRule="auto"/>
      <w:jc w:val="center"/>
      <w:outlineLvl w:val="2"/>
    </w:pPr>
    <w:rPr>
      <w:rFonts w:asciiTheme="majorHAnsi" w:eastAsiaTheme="majorEastAsia" w:hAnsiTheme="majorHAnsi" w:cstheme="majorBidi"/>
      <w:caps/>
      <w:sz w:val="28"/>
      <w:szCs w:val="24"/>
    </w:rPr>
  </w:style>
  <w:style w:type="paragraph" w:styleId="Heading4">
    <w:name w:val="heading 4"/>
    <w:basedOn w:val="Normal"/>
    <w:link w:val="Heading4Char"/>
    <w:uiPriority w:val="2"/>
    <w:unhideWhenUsed/>
    <w:qFormat/>
    <w:pPr>
      <w:keepNext/>
      <w:keepLines/>
      <w:spacing w:before="60" w:after="0" w:line="240" w:lineRule="auto"/>
      <w:ind w:left="144"/>
      <w:outlineLvl w:val="3"/>
    </w:pPr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paragraph" w:styleId="Heading5">
    <w:name w:val="heading 5"/>
    <w:basedOn w:val="Normal"/>
    <w:link w:val="Heading5Char"/>
    <w:uiPriority w:val="2"/>
    <w:unhideWhenUsed/>
    <w:qFormat/>
    <w:pPr>
      <w:keepNext/>
      <w:keepLines/>
      <w:spacing w:after="0" w:line="240" w:lineRule="auto"/>
      <w:ind w:left="144"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link w:val="Heading6Char"/>
    <w:uiPriority w:val="2"/>
    <w:unhideWhenUsed/>
    <w:qFormat/>
    <w:pPr>
      <w:keepNext/>
      <w:keepLines/>
      <w:spacing w:after="0" w:line="240" w:lineRule="auto"/>
      <w:jc w:val="right"/>
      <w:outlineLvl w:val="5"/>
    </w:pPr>
    <w:rPr>
      <w:rFonts w:asciiTheme="majorHAnsi" w:eastAsiaTheme="majorEastAsia" w:hAnsiTheme="majorHAnsi" w:cstheme="majorBidi"/>
      <w:color w:val="262626" w:themeColor="text1" w:themeTint="D9"/>
      <w:sz w:val="24"/>
    </w:rPr>
  </w:style>
  <w:style w:type="paragraph" w:styleId="Heading7">
    <w:name w:val="heading 7"/>
    <w:basedOn w:val="Normal"/>
    <w:link w:val="Heading7Char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after="60" w:line="240" w:lineRule="auto"/>
      <w:jc w:val="center"/>
      <w:outlineLvl w:val="6"/>
    </w:pPr>
    <w:rPr>
      <w:rFonts w:asciiTheme="majorHAnsi" w:eastAsiaTheme="majorEastAsia" w:hAnsiTheme="majorHAnsi" w:cstheme="majorBidi"/>
      <w:iCs/>
      <w:caps/>
    </w:rPr>
  </w:style>
  <w:style w:type="paragraph" w:styleId="Heading8">
    <w:name w:val="heading 8"/>
    <w:basedOn w:val="Normal"/>
    <w:link w:val="Heading8Char"/>
    <w:uiPriority w:val="2"/>
    <w:unhideWhenUsed/>
    <w:qFormat/>
    <w:pPr>
      <w:keepNext/>
      <w:keepLines/>
      <w:spacing w:after="330" w:line="240" w:lineRule="auto"/>
      <w:jc w:val="center"/>
      <w:outlineLvl w:val="7"/>
    </w:pPr>
    <w:rPr>
      <w:rFonts w:asciiTheme="majorHAnsi" w:eastAsiaTheme="majorEastAsia" w:hAnsiTheme="majorHAnsi" w:cstheme="majorBidi"/>
      <w:caps/>
      <w:szCs w:val="21"/>
    </w:rPr>
  </w:style>
  <w:style w:type="paragraph" w:styleId="Heading9">
    <w:name w:val="heading 9"/>
    <w:basedOn w:val="Normal"/>
    <w:link w:val="Heading9Char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line="240" w:lineRule="auto"/>
      <w:ind w:firstLine="144"/>
      <w:outlineLvl w:val="8"/>
    </w:pPr>
    <w:rPr>
      <w:rFonts w:asciiTheme="majorHAnsi" w:eastAsiaTheme="majorEastAsia" w:hAnsiTheme="majorHAnsi" w:cstheme="majorBidi"/>
      <w:iCs/>
      <w:cap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601F"/>
    <w:rPr>
      <w:b/>
      <w:bCs/>
      <w:caps w:val="0"/>
      <w:smallCaps/>
      <w:color w:val="A43020" w:themeColor="accent1" w:themeShade="BF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small">
    <w:name w:val="No spacing small"/>
    <w:basedOn w:val="Normal"/>
    <w:uiPriority w:val="38"/>
    <w:qFormat/>
    <w:pPr>
      <w:spacing w:after="0" w:line="240" w:lineRule="auto"/>
    </w:pPr>
    <w:rPr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0C3A20"/>
    <w:rPr>
      <w:rFonts w:asciiTheme="majorHAnsi" w:eastAsiaTheme="majorEastAsia" w:hAnsiTheme="majorHAnsi" w:cstheme="majorBidi"/>
      <w:caps/>
      <w:sz w:val="28"/>
      <w:szCs w:val="24"/>
    </w:rPr>
  </w:style>
  <w:style w:type="paragraph" w:styleId="Title">
    <w:name w:val="Title"/>
    <w:basedOn w:val="Normal"/>
    <w:link w:val="TitleChar"/>
    <w:uiPriority w:val="3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0C3A20"/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paragraph" w:styleId="Subtitle">
    <w:name w:val="Subtitle"/>
    <w:basedOn w:val="Normal"/>
    <w:link w:val="SubtitleChar"/>
    <w:uiPriority w:val="6"/>
    <w:qFormat/>
    <w:pPr>
      <w:numPr>
        <w:ilvl w:val="1"/>
      </w:numPr>
      <w:spacing w:after="60" w:line="240" w:lineRule="auto"/>
      <w:contextualSpacing/>
      <w:jc w:val="center"/>
    </w:pPr>
    <w:rPr>
      <w:color w:val="A43020" w:themeColor="accent1" w:themeShade="BF"/>
      <w:sz w:val="64"/>
    </w:rPr>
  </w:style>
  <w:style w:type="character" w:customStyle="1" w:styleId="SubtitleChar">
    <w:name w:val="Subtitle Char"/>
    <w:basedOn w:val="DefaultParagraphFont"/>
    <w:link w:val="Subtitle"/>
    <w:uiPriority w:val="6"/>
    <w:rsid w:val="000C3A20"/>
    <w:rPr>
      <w:color w:val="A43020" w:themeColor="accent1" w:themeShade="BF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sid w:val="000C3A20"/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0C3A20"/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customStyle="1" w:styleId="Address">
    <w:name w:val="Address"/>
    <w:basedOn w:val="Normal"/>
    <w:uiPriority w:val="12"/>
    <w:qFormat/>
    <w:pPr>
      <w:spacing w:after="120" w:line="240" w:lineRule="auto"/>
      <w:contextualSpacing/>
      <w:jc w:val="center"/>
    </w:pPr>
    <w:rPr>
      <w:caps/>
      <w:sz w:val="20"/>
    </w:rPr>
  </w:style>
  <w:style w:type="paragraph" w:customStyle="1" w:styleId="Phone">
    <w:name w:val="Phone"/>
    <w:basedOn w:val="Normal"/>
    <w:uiPriority w:val="13"/>
    <w:qFormat/>
    <w:pPr>
      <w:spacing w:after="0" w:line="240" w:lineRule="auto"/>
      <w:jc w:val="center"/>
    </w:pPr>
    <w:rPr>
      <w:sz w:val="64"/>
    </w:rPr>
  </w:style>
  <w:style w:type="character" w:customStyle="1" w:styleId="Heading4Char">
    <w:name w:val="Heading 4 Char"/>
    <w:basedOn w:val="DefaultParagraphFont"/>
    <w:link w:val="Heading4"/>
    <w:uiPriority w:val="2"/>
    <w:rsid w:val="000C3A20"/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2"/>
    <w:rsid w:val="000C3A20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2"/>
    <w:rsid w:val="000C3A20"/>
    <w:rPr>
      <w:rFonts w:asciiTheme="majorHAnsi" w:eastAsiaTheme="majorEastAsia" w:hAnsiTheme="majorHAnsi" w:cstheme="majorBidi"/>
      <w:color w:val="262626" w:themeColor="text1" w:themeTint="D9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rsid w:val="000C3A20"/>
    <w:rPr>
      <w:rFonts w:asciiTheme="majorHAnsi" w:eastAsiaTheme="majorEastAsia" w:hAnsiTheme="majorHAnsi" w:cstheme="majorBidi"/>
      <w:iCs/>
      <w:caps/>
    </w:rPr>
  </w:style>
  <w:style w:type="paragraph" w:styleId="IntenseQuote">
    <w:name w:val="Intense Quote"/>
    <w:basedOn w:val="Normal"/>
    <w:link w:val="IntenseQuoteChar"/>
    <w:uiPriority w:val="5"/>
    <w:qFormat/>
    <w:rsid w:val="000C3A20"/>
    <w:pPr>
      <w:pBdr>
        <w:top w:val="single" w:sz="4" w:space="8" w:color="A43020" w:themeColor="accent1" w:themeShade="BF"/>
      </w:pBdr>
      <w:spacing w:after="200" w:line="240" w:lineRule="auto"/>
      <w:jc w:val="center"/>
    </w:pPr>
    <w:rPr>
      <w:iCs/>
      <w:caps/>
      <w:color w:val="A4302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5"/>
    <w:rsid w:val="000C3A20"/>
    <w:rPr>
      <w:iCs/>
      <w:caps/>
      <w:color w:val="A430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2"/>
    <w:rsid w:val="000C3A20"/>
    <w:rPr>
      <w:rFonts w:asciiTheme="majorHAnsi" w:eastAsiaTheme="majorEastAsia" w:hAnsiTheme="majorHAnsi" w:cstheme="majorBidi"/>
      <w:caps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rsid w:val="000C3A20"/>
    <w:rPr>
      <w:rFonts w:asciiTheme="majorHAnsi" w:eastAsiaTheme="majorEastAsia" w:hAnsiTheme="majorHAnsi" w:cstheme="majorBidi"/>
      <w:iCs/>
      <w:caps/>
      <w:sz w:val="20"/>
      <w:szCs w:val="21"/>
    </w:rPr>
  </w:style>
  <w:style w:type="paragraph" w:customStyle="1" w:styleId="Hours">
    <w:name w:val="Hours"/>
    <w:basedOn w:val="Normal"/>
    <w:uiPriority w:val="7"/>
    <w:qFormat/>
    <w:pPr>
      <w:spacing w:line="240" w:lineRule="auto"/>
      <w:contextualSpacing/>
      <w:jc w:val="center"/>
    </w:pPr>
    <w:rPr>
      <w:sz w:val="28"/>
    </w:rPr>
  </w:style>
  <w:style w:type="paragraph" w:customStyle="1" w:styleId="URL">
    <w:name w:val="URL"/>
    <w:basedOn w:val="Normal"/>
    <w:uiPriority w:val="8"/>
    <w:qFormat/>
    <w:pPr>
      <w:spacing w:after="0" w:line="240" w:lineRule="auto"/>
      <w:jc w:val="center"/>
    </w:pPr>
    <w:rPr>
      <w:sz w:val="36"/>
    </w:rPr>
  </w:style>
  <w:style w:type="paragraph" w:customStyle="1" w:styleId="TableDescription">
    <w:name w:val="Table Description"/>
    <w:basedOn w:val="Normal"/>
    <w:uiPriority w:val="4"/>
    <w:qFormat/>
    <w:rsid w:val="00F04975"/>
    <w:pPr>
      <w:pBdr>
        <w:top w:val="single" w:sz="24" w:space="1" w:color="333333" w:themeColor="text2"/>
        <w:left w:val="single" w:sz="24" w:space="4" w:color="333333" w:themeColor="text2"/>
        <w:bottom w:val="single" w:sz="24" w:space="1" w:color="333333" w:themeColor="text2"/>
        <w:right w:val="single" w:sz="24" w:space="4" w:color="333333" w:themeColor="text2"/>
      </w:pBdr>
      <w:shd w:val="clear" w:color="auto" w:fill="333333" w:themeFill="text2"/>
      <w:spacing w:before="40" w:after="40" w:line="240" w:lineRule="auto"/>
      <w:ind w:right="187"/>
      <w:jc w:val="center"/>
    </w:pPr>
    <w:rPr>
      <w:caps/>
      <w:color w:val="FFFFFF" w:themeColor="background1"/>
      <w:sz w:val="20"/>
    </w:rPr>
  </w:style>
  <w:style w:type="character" w:styleId="Emphasis">
    <w:name w:val="Emphasis"/>
    <w:basedOn w:val="DefaultParagraphFont"/>
    <w:uiPriority w:val="20"/>
    <w:semiHidden/>
    <w:unhideWhenUsed/>
    <w:qFormat/>
    <w:rsid w:val="00E2601F"/>
    <w:rPr>
      <w:b w:val="0"/>
      <w:i w:val="0"/>
      <w:iCs/>
      <w:color w:val="A43020" w:themeColor="accent1" w:themeShade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dress2">
    <w:name w:val="Address 2"/>
    <w:basedOn w:val="Normal"/>
    <w:uiPriority w:val="12"/>
    <w:qFormat/>
    <w:pPr>
      <w:spacing w:after="0" w:line="240" w:lineRule="auto"/>
      <w:jc w:val="center"/>
    </w:pPr>
    <w:rPr>
      <w:caps/>
      <w:sz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2601F"/>
    <w:rPr>
      <w:i/>
      <w:iCs/>
      <w:color w:val="A43020" w:themeColor="accent1" w:themeShade="BF"/>
    </w:rPr>
  </w:style>
  <w:style w:type="character" w:styleId="SubtleReference">
    <w:name w:val="Subtle Reference"/>
    <w:uiPriority w:val="31"/>
    <w:unhideWhenUsed/>
    <w:qFormat/>
    <w:rsid w:val="00E2601F"/>
  </w:style>
  <w:style w:type="paragraph" w:styleId="BlockText">
    <w:name w:val="Block Text"/>
    <w:basedOn w:val="Normal"/>
    <w:uiPriority w:val="99"/>
    <w:semiHidden/>
    <w:unhideWhenUsed/>
    <w:rsid w:val="00E2601F"/>
    <w:pPr>
      <w:pBdr>
        <w:top w:val="single" w:sz="2" w:space="10" w:color="A43020" w:themeColor="accent1" w:themeShade="BF"/>
        <w:left w:val="single" w:sz="2" w:space="10" w:color="A43020" w:themeColor="accent1" w:themeShade="BF"/>
        <w:bottom w:val="single" w:sz="2" w:space="10" w:color="A43020" w:themeColor="accent1" w:themeShade="BF"/>
        <w:right w:val="single" w:sz="2" w:space="10" w:color="A43020" w:themeColor="accent1" w:themeShade="BF"/>
      </w:pBdr>
      <w:ind w:left="1152" w:right="1152"/>
    </w:pPr>
    <w:rPr>
      <w:i/>
      <w:iCs/>
      <w:color w:val="A43020" w:themeColor="accent1" w:themeShade="BF"/>
    </w:rPr>
  </w:style>
  <w:style w:type="character" w:styleId="Hyperlink">
    <w:name w:val="Hyperlink"/>
    <w:basedOn w:val="DefaultParagraphFont"/>
    <w:uiPriority w:val="99"/>
    <w:unhideWhenUsed/>
    <w:rsid w:val="00237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owntowngloversvill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www.cityofgloversville.com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\AppData\Roaming\Microsoft\Templates\Brochure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81">
      <a:dk1>
        <a:sysClr val="windowText" lastClr="000000"/>
      </a:dk1>
      <a:lt1>
        <a:sysClr val="window" lastClr="FFFFFF"/>
      </a:lt1>
      <a:dk2>
        <a:srgbClr val="333333"/>
      </a:dk2>
      <a:lt2>
        <a:srgbClr val="E0E0E0"/>
      </a:lt2>
      <a:accent1>
        <a:srgbClr val="D64531"/>
      </a:accent1>
      <a:accent2>
        <a:srgbClr val="FF9933"/>
      </a:accent2>
      <a:accent3>
        <a:srgbClr val="8BCC71"/>
      </a:accent3>
      <a:accent4>
        <a:srgbClr val="59C5D9"/>
      </a:accent4>
      <a:accent5>
        <a:srgbClr val="7C8CD6"/>
      </a:accent5>
      <a:accent6>
        <a:srgbClr val="C674D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with headings</Template>
  <TotalTime>13</TotalTime>
  <Pages>3</Pages>
  <Words>690</Words>
  <Characters>3325</Characters>
  <Application>Microsoft Office Word</Application>
  <DocSecurity>0</DocSecurity>
  <Lines>144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 Hannahs</cp:lastModifiedBy>
  <cp:revision>6</cp:revision>
  <cp:lastPrinted>2025-08-13T17:56:00Z</cp:lastPrinted>
  <dcterms:created xsi:type="dcterms:W3CDTF">2025-04-02T17:02:00Z</dcterms:created>
  <dcterms:modified xsi:type="dcterms:W3CDTF">2025-09-30T15:27:00Z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GrammarlyDocumentId">
    <vt:lpwstr>336d2b34-7067-4ab5-9dc2-1bbb1d71506f</vt:lpwstr>
  </property>
</Properties>
</file>